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交通部觀光署大鵬灣國家風景區管理處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92851 屏東縣東港鎮大潭路169號</w:t>
      </w:r>
    </w:p>
    <w:p w14:paraId="47D0CC5C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傳</w:t>
      </w:r>
      <w:r>
        <w:rPr>
          <w:rFonts w:hint="eastAsia"/>
        </w:rPr>
        <w:t xml:space="preserve">    </w:t>
      </w:r>
      <w:r>
        <w:rPr>
          <w:rFonts w:hint="eastAsia"/>
        </w:rPr>
        <w:t>真：</w:t>
      </w:r>
      <w:r>
        <w:t>08-8352584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吳瑞益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08-8338100　分機：132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wri1124.dbnsa@tad.gov.tw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中華民國113年7月4日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觀鵬企</w:t>
      </w:r>
      <w:r w:rsidR="009745AE">
        <w:rPr>
          <w:rFonts w:hint="eastAsia"/>
        </w:rPr>
        <w:t>字第</w:t>
      </w:r>
      <w:r>
        <w:t>1130100237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邀請函1份 (共 1 個附件：A15010400H_1130100237_doc1_Attach1.pdf)（113010000431_5_ATTCH5.pdf、113010000431_1_ATTCH1.di、113010000431_3_ATTCH3.sw，共三個電子檔案）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為本處辦理大鵬灣風景特定區國際觀光遊憩設施促參招商說明會，敬請協助轉知所屬會員踴躍參加，請查照。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一、招商說明會時間及地點如下：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(一)時間：113年7月17日下午2時報到</w:t>
      </w:r>
    </w:p>
    <w:p w14:paraId="1AFB767D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(二)地點：台北寒舍艾美酒店(台北市信義區松仁路38號)2樓軒轅廳</w:t>
      </w:r>
    </w:p>
    <w:p w14:paraId="3BFD49B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二、旨揭招商說明會採線上報名，請於113年7月10日前完成報名作業，俾利準備相關文件。</w:t>
      </w:r>
    </w:p>
    <w:p w14:paraId="7F02B791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三、另請貴公/協會協助刊登訊息並轉知所屬會員，敬邀蒞臨指導。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財團法人台灣觀光協會、中華民國高爾夫協會、投資臺灣事務所、中華民國人壽保險商業同業公會、中華民國不動產開發商業同業公會全國聯合會、台灣省不動產開發商業同業公會聯合會、中華民國創業投資商業同業公會、中華民國不動產仲介經紀商業同業公會全國聯合會、中華民國建築經理商業同業公會、中華民國信託業商業同業公會、中華民國觀光旅館商業同業公會、中華民國旅館商業同業公會全國聯合會、台灣省旅行商業同業公會聯合會、中華民國全國商業總會、台灣省商業會、台灣省進出口商業同業公會聯合會、台灣商業聯合總會、中華民國購物中心協會、台灣省百貨商業同業公會聯合會、中華民國百貨零售企業協會、台灣省汽車商業同業公會聯合會、台北市不動產開發商業同業公會、台北市建築投資商業同業公會、台北市不動產代銷經紀商業同業公會、台北市旅館商業同業公會、台北市旅行商業同業公會、台北市進出口商業同業公會、台北市商業會、台北市百貨商業同業公會、新北市不動產開發商業同業公會、新北市不動產仲介經紀商業同業公會、新北市旅館商業同業公會、新北市觀光協會、新北市旅行商業同業公會、新北市進出口商業同業公會、新北市商業會、臺中市工商發展投資策進會、臺中市不動產開發商業同業公會、中華民國不動產發展協會、台中市不動產代銷經紀商業同業公會、臺中市大台中不動產開發商業同業公會、臺中市旅館商業同業公會、台中市旅行商業同業公會、台中市觀光旅館商業同業公會、台中市國際觀光發展協會、臺中市百貨商業同業公會、台中市進出口商業同業公會、臺中市大臺中商業會、臺中市商業會、台中市汽車商業同業公會、高雄市不動產開發商業同業公會、高雄市不動產代銷經紀商業同業公會、高雄市大高雄不動產開發商業同業公會、投資高雄事務所、高雄市不動產仲介經紀商業同業公會、高雄市觀光旅館商業同業公會、高雄市旅館商業同業公會、高雄市旅行商業同業公會、高雄市觀光協會、高雄市經貿發展協會、高雄市商業會、高雄直轄市商業會（高雄市新商業會）、高雄市百貨商業同業公會、高雄市進出口商業同業公會、台南市工商發展投資策進會、台南市建築經營協會、臺南市建築師公會、臺南市不動產開發商業同業公會、台南市旅行商業同業公會、社團法人台南市觀光協會、台南市旅舘商業同業公會、台南市商業會、台南市進出口商業同業公會、台南市百貨商業同業公會、嘉義市不動產開發商業同業公會、嘉義市工商發展投資策進會、嘉義市旅行商業同業公會、嘉義縣旅館商業同業公會、嘉義市商業會、嘉義縣市進出口商業同業公會、屏東縣不動產仲介經紀商業同業公會、屏東縣不動產開發商業同業公會、屏東縣工商發展投資策進會、屏東縣旅館商業同業公會、屏東縣商業會、中華民國高爾夫球場事業協進會、中華民國高爾夫球場學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城都國際開發規劃管理顧問有限公司、美商傑明工程顧問股份有限公司台灣分公司(均含附件)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