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經濟部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100210 臺北市福州街15號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吳昆諺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(02)2394－6000 分機：2585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kywu@moea.gov.tw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中華民國113年7月3日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經技</w:t>
      </w:r>
      <w:r w:rsidR="009745AE">
        <w:rPr>
          <w:rFonts w:hint="eastAsia"/>
        </w:rPr>
        <w:t>字第</w:t>
      </w:r>
      <w:r>
        <w:t>11302413230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如文(共 3 個附件：徵選海報_109.jpg、參選須知_109.pdf、說明會場次_109.odt)（113010000423_3_ATTCH3.sw、113010000423_5_ATTCH5.pdf、113010000423_7_ATTCH7.odt、113010000423_9_ATTCH9.jpg、113010000423_1_ATTCH1.di，共五個電子檔案）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有關第9屆「經濟部國家產業創新獎」自即日起至本(113)年9月20日下午5點止受理報名，敬請貴單位協助公告與轉知徵選訊息，並鼓勵所屬機關(構、學校、公協會、目的事業、會員)等單位踴躍報名參選，詳如說明，請查照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本部為鼓勵產、政、學、研界多元創新，特設置「經濟部國家產業創新獎」(以下簡稱本獎項)，以國家級榮譽，發掘臺灣產業創新典範。本獎項共分為「組織類」、「團隊類」及「個人類」，歡迎國內企業、政府單位、學校、研究機構及團隊、個人踴躍報名參選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檢附第9屆「經濟部國家產業創新獎」徵選海報、參選須知及說明會場次等資料，敬請貴單位協助於所屬網站放置本獎項徵選訊息，並惠予協助公告與轉知，相關參選訊息請至獎項官方網站(網址：https://www.niia.tw)查詢。</w:t>
      </w:r>
    </w:p>
    <w:p w14:paraId="1AFB767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三、本案委辦單位：中華民國產業科技發展協進會，服務電話：(02)2325-6800分機891(李小姐)、890(謝小姐)、881(魏小姐)、885(黃先生)；傳真號碼：(02)2325-6816；電子郵件信箱：niia-info@umail.hinet.net。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中華民國全國商業總會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經濟部產業技術司、中華民國產業科技發展協進會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