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財團法人中華民國會計研究發展基金會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221416新北市汐止區新台五路一段95號22樓之1~6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王韋量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02-25490549-107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中華民國113年11月15日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(113)基秘</w:t>
      </w:r>
      <w:r w:rsidR="009745AE">
        <w:rPr>
          <w:rFonts w:hint="eastAsia"/>
        </w:rPr>
        <w:t>字第</w:t>
      </w:r>
      <w:r>
        <w:t>0000000253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(共 1 個附件：0000253A00_ATTCH1.pdf)（0000253A00_ATTCH1.pdf，共一個電子檔案）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本會企業會計準則委員會修訂企業會計準則公報第十二號「所得稅」，公報內容請見本會網站http://www.ardf.org.tw/eas2.html。</w:t>
      </w:r>
    </w:p>
    <w:bookmarkEnd w:id="2"/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社團法人中華民國會計師公會全國聯合會、社團法人臺灣省會計師公會、社團法人台北市會計師公會、社團法人高雄市會計師公會、社團法人臺中市會計師公會、中華民國全國工業總會、中華民國全國商業總會、中華民國工商協進會、台灣區電機電子工業同業公會、社團法人中華民國全國中小企業總會、社團法人中華民國工業協進會、中華民國記帳士公會全國聯合會、中華民國記帳及報稅代理人公會全國聯合會、財政部賦稅署、財團法人中華民國證券櫃檯買賣中心、中華民國銀行商業同業公會全國聯合會、台北市記帳及報稅代理人公會、經濟部中小及新創企業署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經濟部商業發展署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