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財團法人工業技術研究院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310401新竹縣竹東鎮中興路4段195號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劉懿萱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03-5743729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itri537622@itri.org.tw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中華民國115年2月24日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工研學</w:t>
      </w:r>
      <w:r w:rsidR="009745AE">
        <w:rPr>
          <w:rFonts w:hint="eastAsia"/>
        </w:rPr>
        <w:t>字第</w:t>
      </w:r>
      <w:r>
        <w:t>1150003378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速件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無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檢送本院辦理「資安系列專業課程」相關資訊，敬請惠予公告並鼓勵同仁踴躍報名，請查照。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一、因應近年資安威脅日益升高，為強化各單位資安防護與應變能力，提升人員專業知能，爰規劃辦理資安系列課程。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二、配合《資通安全管理法》及行政院相關規定，各機關應設置資安專責人員並取得相關專業證照，本系列課程可協助培養符合規範之專業人力。</w:t>
      </w:r>
    </w:p>
    <w:p w14:paraId="1AFB767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三、本系列規劃資安法遵、ISO 27001 內稽內控、生成式 AI 資安防護、ISO 42001 及 ISO 31000 等五門課程，兼顧法規與實務，敬請轉知並鼓勵相關人員踴躍報名參加。</w:t>
      </w:r>
    </w:p>
    <w:p w14:paraId="3BFD49B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四、課程資訊及報名方式詳如以下網址</w:t>
      </w:r>
    </w:p>
    <w:p w14:paraId="7F02B791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(一)課程內容與時間：</w:t>
      </w:r>
    </w:p>
    <w:p w14:paraId="264922B3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1.115年3月10日，資通安全管理法遵循實務</w:t>
      </w:r>
    </w:p>
    <w:p w14:paraId="5EC4EB97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報名網址：https://reurl.cc/bNMDzM</w:t>
      </w:r>
    </w:p>
    <w:p w14:paraId="438EF365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2.115年3月30日至31日，ISO 27001（ISMS）內部稽核員實務訓練</w:t>
      </w:r>
    </w:p>
    <w:p w14:paraId="5E1C46FA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報名網址：https://reurl.cc/yK2YKD</w:t>
      </w:r>
    </w:p>
    <w:p w14:paraId="7DDBC420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3.115年4月7日至8日，AI資安攻略：強化生成式AI資安防護力（以ChatGPT為例）</w:t>
      </w:r>
    </w:p>
    <w:p w14:paraId="7300019F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報名網址：https://reurl.cc/eVqLmL</w:t>
      </w:r>
    </w:p>
    <w:p w14:paraId="624B36A8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4.115年4月13日至17日，ISO 42001：2023 人工智慧管理系統主導稽核員培訓</w:t>
      </w:r>
    </w:p>
    <w:p w14:paraId="7A7CBBA5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報名網址：https://reurl.cc/yK2Ye8</w:t>
      </w:r>
    </w:p>
    <w:p w14:paraId="1E37A95F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5.115年5月5日至7日，ISO 31000：2018 風險管理系統建置實務培訓</w:t>
      </w:r>
    </w:p>
    <w:p w14:paraId="586961E0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報名網址：https://reurl.cc/GG74oA</w:t>
      </w:r>
    </w:p>
    <w:p w14:paraId="5DDCA956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(二)各班名額有限，額滿為止，敬請及早完成報名。</w:t>
      </w:r>
    </w:p>
    <w:p w14:paraId="755935B6" w14:textId="77777777" w:rsidR="00342017" w:rsidRPr="00342017" w:rsidRDefault="00342017" w:rsidP="00342017">
      <w:pPr>
        <w:spacing w:line="500" w:lineRule="exact"/>
        <w:ind w:left="1425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(三)如有課程相關問題，請洽本院聯絡窗口：劉小姐，電話：03-5743729。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中華民國全國商業總會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4D07C3E4" w:rsidR="00342017" w:rsidRDefault="00342017" w:rsidP="00342017">
      <w:pPr>
        <w:pStyle w:val="af9"/>
      </w:pP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33187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BA5330" w14:textId="77777777" w:rsidR="0033187E" w:rsidRDefault="0033187E">
      <w:r>
        <w:separator/>
      </w:r>
    </w:p>
  </w:endnote>
  <w:endnote w:type="continuationSeparator" w:id="0">
    <w:p w14:paraId="6F276970" w14:textId="77777777" w:rsidR="0033187E" w:rsidRDefault="00331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61AEF" w14:textId="6A74594D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BE5A30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2463BD" w14:textId="77777777" w:rsidR="0033187E" w:rsidRDefault="0033187E">
      <w:r>
        <w:separator/>
      </w:r>
    </w:p>
  </w:footnote>
  <w:footnote w:type="continuationSeparator" w:id="0">
    <w:p w14:paraId="3E9BF34B" w14:textId="77777777" w:rsidR="0033187E" w:rsidRDefault="003318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14D6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3187E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9B59B0"/>
    <w:rsid w:val="00A01FC0"/>
    <w:rsid w:val="00A44DA4"/>
    <w:rsid w:val="00AC3B52"/>
    <w:rsid w:val="00AE2BE1"/>
    <w:rsid w:val="00B12980"/>
    <w:rsid w:val="00B7449D"/>
    <w:rsid w:val="00BE5A30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24</cp:revision>
  <cp:lastPrinted>1999-08-04T03:31:00Z</cp:lastPrinted>
  <dcterms:created xsi:type="dcterms:W3CDTF">2019-06-18T06:28:00Z</dcterms:created>
  <dcterms:modified xsi:type="dcterms:W3CDTF">2024-05-10T06:57:00Z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